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7234D" w14:textId="2C088CA6" w:rsidR="008355C1" w:rsidRPr="008355C1" w:rsidRDefault="003F47AC" w:rsidP="00E17B64">
      <w:pPr>
        <w:pStyle w:val="Datum-SBO"/>
      </w:pPr>
      <w:bookmarkStart w:id="0" w:name="_Hlk524961860"/>
      <w:r>
        <w:t>2023-02-24</w:t>
      </w:r>
    </w:p>
    <w:bookmarkEnd w:id="0"/>
    <w:p w14:paraId="49E2EF50" w14:textId="68E0CDE6" w:rsidR="003F47AC" w:rsidRDefault="003F47AC" w:rsidP="003F47AC">
      <w:r w:rsidRPr="003F47AC">
        <w:rPr>
          <w:rFonts w:ascii="Source Sans Pro" w:eastAsiaTheme="minorEastAsia" w:hAnsi="Source Sans Pro" w:cstheme="minorBidi"/>
          <w:sz w:val="46"/>
          <w:szCs w:val="24"/>
          <w:lang w:eastAsia="sv-SE"/>
        </w:rPr>
        <w:t>Service på trygghetsboende</w:t>
      </w:r>
    </w:p>
    <w:p w14:paraId="05E17A95" w14:textId="77777777" w:rsidR="003F47AC" w:rsidRDefault="003F47AC" w:rsidP="003F47AC">
      <w:pPr>
        <w:spacing w:line="276" w:lineRule="auto"/>
      </w:pPr>
    </w:p>
    <w:p w14:paraId="2203A303" w14:textId="4DE283A7" w:rsidR="003F47AC" w:rsidRDefault="003F47AC" w:rsidP="003F47AC">
      <w:pPr>
        <w:spacing w:line="276" w:lineRule="auto"/>
      </w:pPr>
      <w:r>
        <w:t xml:space="preserve">När du bor i ett av Skövdebostäders trygghetsboenden får du lite extra service genom din trygghetsvärd. </w:t>
      </w:r>
      <w:proofErr w:type="gramStart"/>
      <w:r>
        <w:t>Framförallt</w:t>
      </w:r>
      <w:proofErr w:type="gramEnd"/>
      <w:r>
        <w:t xml:space="preserve"> finns trygghetsvärdarna på plats för att uppmuntra till aktiviteter under dagtid, gärna med inriktning friskvård och social trygghet. Det kan ske genom att du som hyresgäst kommer med önskemål eller på trygghetsvärdens eget initiativ. </w:t>
      </w:r>
    </w:p>
    <w:p w14:paraId="0091607E" w14:textId="77777777" w:rsidR="003F47AC" w:rsidRDefault="003F47AC" w:rsidP="003F47AC">
      <w:pPr>
        <w:spacing w:line="276" w:lineRule="auto"/>
      </w:pPr>
    </w:p>
    <w:p w14:paraId="642F704D" w14:textId="77777777" w:rsidR="003F47AC" w:rsidRDefault="003F47AC" w:rsidP="003F47AC">
      <w:pPr>
        <w:spacing w:line="276" w:lineRule="auto"/>
      </w:pPr>
      <w:r>
        <w:t>Dessutom kan trygghetsvärdarna utföra en del arbeten i din lägenhet om du behöver hjälp som hyresgäster i det reguljära beståndet inte kan räkna med. Din trygghetsvärd kan till exempel hjälpa dig med följande saker:</w:t>
      </w:r>
    </w:p>
    <w:p w14:paraId="0AF43276" w14:textId="77777777" w:rsidR="003F47AC" w:rsidRDefault="003F47AC" w:rsidP="003F47AC">
      <w:pPr>
        <w:spacing w:line="276" w:lineRule="auto"/>
      </w:pPr>
    </w:p>
    <w:p w14:paraId="55409ACE" w14:textId="77777777" w:rsidR="003F47AC" w:rsidRDefault="003F47AC" w:rsidP="003F47AC">
      <w:pPr>
        <w:pStyle w:val="Liststycke"/>
        <w:numPr>
          <w:ilvl w:val="0"/>
          <w:numId w:val="1"/>
        </w:numPr>
        <w:spacing w:line="276" w:lineRule="auto"/>
        <w:rPr>
          <w:rFonts w:eastAsia="Times New Roman"/>
        </w:rPr>
      </w:pPr>
      <w:r>
        <w:rPr>
          <w:rFonts w:eastAsia="Times New Roman"/>
        </w:rPr>
        <w:t xml:space="preserve">Att byta dina ljuskällor. Om det är du som köpt armaturen får du också köpa nya ljuskällor, men trygghetsvärden kan hjälpa dig att byta dem. </w:t>
      </w:r>
    </w:p>
    <w:p w14:paraId="2A7FA4AF" w14:textId="77777777" w:rsidR="003F47AC" w:rsidRDefault="003F47AC" w:rsidP="003F47AC">
      <w:pPr>
        <w:pStyle w:val="Liststycke"/>
        <w:numPr>
          <w:ilvl w:val="0"/>
          <w:numId w:val="1"/>
        </w:numPr>
        <w:spacing w:line="276" w:lineRule="auto"/>
        <w:rPr>
          <w:rFonts w:eastAsia="Times New Roman"/>
        </w:rPr>
      </w:pPr>
      <w:r>
        <w:rPr>
          <w:rFonts w:eastAsia="Times New Roman"/>
        </w:rPr>
        <w:t xml:space="preserve">Att kontrollera din tv-box, göra en kanalsökning, byta batteri i fjärrkontroll och liknande. </w:t>
      </w:r>
    </w:p>
    <w:p w14:paraId="7DDD8ADD" w14:textId="77777777" w:rsidR="003F47AC" w:rsidRDefault="003F47AC" w:rsidP="003F47AC">
      <w:pPr>
        <w:pStyle w:val="Liststycke"/>
        <w:numPr>
          <w:ilvl w:val="0"/>
          <w:numId w:val="1"/>
        </w:numPr>
        <w:spacing w:line="276" w:lineRule="auto"/>
        <w:rPr>
          <w:rFonts w:eastAsia="Times New Roman"/>
        </w:rPr>
      </w:pPr>
      <w:r>
        <w:rPr>
          <w:rFonts w:eastAsia="Times New Roman"/>
        </w:rPr>
        <w:t xml:space="preserve">Enklare arbeten som innebär en fallrisk för dig som hyresgäst. Till exempel hänga upp gardiner. Däremot monterar vi inte tunga föremål på vägg – som till exempel en tv. </w:t>
      </w:r>
    </w:p>
    <w:p w14:paraId="37253074" w14:textId="77777777" w:rsidR="003F47AC" w:rsidRDefault="003F47AC" w:rsidP="003F47AC">
      <w:pPr>
        <w:pStyle w:val="Liststycke"/>
        <w:numPr>
          <w:ilvl w:val="0"/>
          <w:numId w:val="1"/>
        </w:numPr>
        <w:spacing w:line="276" w:lineRule="auto"/>
        <w:rPr>
          <w:rFonts w:eastAsia="Times New Roman"/>
        </w:rPr>
      </w:pPr>
      <w:r>
        <w:rPr>
          <w:rFonts w:eastAsia="Times New Roman"/>
        </w:rPr>
        <w:t>Att rensa avlopp i kök, badrum (tex. vattenlås)</w:t>
      </w:r>
    </w:p>
    <w:p w14:paraId="28C0A8D6" w14:textId="77777777" w:rsidR="003F47AC" w:rsidRDefault="003F47AC" w:rsidP="003F47AC">
      <w:pPr>
        <w:pStyle w:val="Liststycke"/>
        <w:numPr>
          <w:ilvl w:val="0"/>
          <w:numId w:val="1"/>
        </w:numPr>
        <w:spacing w:line="276" w:lineRule="auto"/>
        <w:rPr>
          <w:rFonts w:eastAsia="Times New Roman"/>
        </w:rPr>
      </w:pPr>
      <w:r>
        <w:rPr>
          <w:rFonts w:eastAsia="Times New Roman"/>
        </w:rPr>
        <w:t>Att ta hand om småelektronik, batterier, ljuskällor.</w:t>
      </w:r>
    </w:p>
    <w:p w14:paraId="0219D34B" w14:textId="77777777" w:rsidR="003F47AC" w:rsidRDefault="003F47AC" w:rsidP="003F47AC">
      <w:pPr>
        <w:pStyle w:val="Liststycke"/>
        <w:numPr>
          <w:ilvl w:val="0"/>
          <w:numId w:val="1"/>
        </w:numPr>
        <w:spacing w:line="276" w:lineRule="auto"/>
        <w:rPr>
          <w:rFonts w:eastAsia="Times New Roman"/>
        </w:rPr>
      </w:pPr>
      <w:r>
        <w:rPr>
          <w:rFonts w:eastAsia="Times New Roman"/>
        </w:rPr>
        <w:t>Att bistå med bärhjälp eller liknande vid inköp till gemensamma aktiviteter.</w:t>
      </w:r>
    </w:p>
    <w:p w14:paraId="33CB848B" w14:textId="77777777" w:rsidR="003F47AC" w:rsidRDefault="003F47AC" w:rsidP="003F47AC">
      <w:pPr>
        <w:spacing w:line="276" w:lineRule="auto"/>
      </w:pPr>
    </w:p>
    <w:p w14:paraId="21A886FE" w14:textId="77777777" w:rsidR="003F47AC" w:rsidRDefault="003F47AC" w:rsidP="003F47AC">
      <w:pPr>
        <w:spacing w:line="276" w:lineRule="auto"/>
      </w:pPr>
      <w:r>
        <w:t xml:space="preserve">Är du i behov av annan hjälp? Ställ gärna frågan till din trygghetsvärd. I mån av tid och utan fara för arbetsmiljön hjälper de gärna till. Annars kan de förhoppningsvis tipsa dig om andra sätt att få hjälp. Till exempel finns kommunens digitala fixare som hjälper till med digitala utmaningar och </w:t>
      </w:r>
      <w:proofErr w:type="spellStart"/>
      <w:r>
        <w:t>Fixarmalte</w:t>
      </w:r>
      <w:proofErr w:type="spellEnd"/>
      <w:r>
        <w:t xml:space="preserve"> som kan hjälpa till med praktiska saker. </w:t>
      </w:r>
    </w:p>
    <w:p w14:paraId="0714A762" w14:textId="15080993" w:rsidR="008B051A" w:rsidRDefault="008B051A" w:rsidP="003F47AC">
      <w:pPr>
        <w:pStyle w:val="Brd"/>
      </w:pPr>
    </w:p>
    <w:sectPr w:rsidR="008B051A" w:rsidSect="00EF4F29">
      <w:headerReference w:type="default" r:id="rId7"/>
      <w:pgSz w:w="11900" w:h="16840"/>
      <w:pgMar w:top="2977" w:right="1417" w:bottom="269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56B3E5" w14:textId="77777777" w:rsidR="003F47AC" w:rsidRDefault="003F47AC" w:rsidP="00E608A2">
      <w:r>
        <w:separator/>
      </w:r>
    </w:p>
  </w:endnote>
  <w:endnote w:type="continuationSeparator" w:id="0">
    <w:p w14:paraId="33F571D4" w14:textId="77777777" w:rsidR="003F47AC" w:rsidRDefault="003F47AC" w:rsidP="00E60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ource Sans Pro">
    <w:charset w:val="00"/>
    <w:family w:val="swiss"/>
    <w:pitch w:val="variable"/>
    <w:sig w:usb0="600002F7" w:usb1="02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SemiBold">
    <w:charset w:val="00"/>
    <w:family w:val="swiss"/>
    <w:pitch w:val="variable"/>
    <w:sig w:usb0="600002F7" w:usb1="02000001" w:usb2="00000000" w:usb3="00000000" w:csb0="0000019F" w:csb1="00000000"/>
  </w:font>
  <w:font w:name="Source Serif Pro">
    <w:charset w:val="00"/>
    <w:family w:val="roman"/>
    <w:pitch w:val="variable"/>
    <w:sig w:usb0="20000287" w:usb1="02000003" w:usb2="00000000" w:usb3="00000000" w:csb0="0000019F" w:csb1="00000000"/>
  </w:font>
  <w:font w:name="Lucida Grande">
    <w:charset w:val="00"/>
    <w:family w:val="auto"/>
    <w:pitch w:val="variable"/>
    <w:sig w:usb0="E1000AEF" w:usb1="5000A1FF" w:usb2="00000000" w:usb3="00000000" w:csb0="000001BF" w:csb1="00000000"/>
  </w:font>
  <w:font w:name="Times-Roman">
    <w:altName w:val="Times Roman"/>
    <w:panose1 w:val="00000000000000000000"/>
    <w:charset w:val="4D"/>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6034A" w14:textId="77777777" w:rsidR="003F47AC" w:rsidRDefault="003F47AC" w:rsidP="00E608A2">
      <w:r>
        <w:separator/>
      </w:r>
    </w:p>
  </w:footnote>
  <w:footnote w:type="continuationSeparator" w:id="0">
    <w:p w14:paraId="09AACE53" w14:textId="77777777" w:rsidR="003F47AC" w:rsidRDefault="003F47AC" w:rsidP="00E608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99AB4" w14:textId="77777777" w:rsidR="00940964" w:rsidRDefault="00940964">
    <w:pPr>
      <w:pStyle w:val="Sidhuvud"/>
    </w:pPr>
    <w:r>
      <w:rPr>
        <w:noProof/>
      </w:rPr>
      <w:drawing>
        <wp:anchor distT="0" distB="0" distL="114300" distR="114300" simplePos="0" relativeHeight="251658240" behindDoc="1" locked="0" layoutInCell="1" allowOverlap="1" wp14:anchorId="2FFC41A4" wp14:editId="7B6F06F8">
          <wp:simplePos x="0" y="0"/>
          <wp:positionH relativeFrom="page">
            <wp:posOffset>1630</wp:posOffset>
          </wp:positionH>
          <wp:positionV relativeFrom="page">
            <wp:posOffset>0</wp:posOffset>
          </wp:positionV>
          <wp:extent cx="7556739" cy="10693739"/>
          <wp:effectExtent l="0" t="0" r="0" b="0"/>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O_A4-brev_2018_Word_BKG.jpg"/>
                  <pic:cNvPicPr/>
                </pic:nvPicPr>
                <pic:blipFill>
                  <a:blip r:embed="rId1">
                    <a:extLst>
                      <a:ext uri="{28A0092B-C50C-407E-A947-70E740481C1C}">
                        <a14:useLocalDpi xmlns:a14="http://schemas.microsoft.com/office/drawing/2010/main" val="0"/>
                      </a:ext>
                    </a:extLst>
                  </a:blip>
                  <a:stretch>
                    <a:fillRect/>
                  </a:stretch>
                </pic:blipFill>
                <pic:spPr>
                  <a:xfrm>
                    <a:off x="0" y="0"/>
                    <a:ext cx="7556739" cy="10693739"/>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5F0CEE"/>
    <w:multiLevelType w:val="hybridMultilevel"/>
    <w:tmpl w:val="93FEF9DE"/>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16cid:durableId="235628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defaultTabStop w:val="1304"/>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4FA"/>
    <w:rsid w:val="001B30CB"/>
    <w:rsid w:val="00227BDD"/>
    <w:rsid w:val="00297B60"/>
    <w:rsid w:val="00297E41"/>
    <w:rsid w:val="002C2ABB"/>
    <w:rsid w:val="00307637"/>
    <w:rsid w:val="003F47AC"/>
    <w:rsid w:val="00511644"/>
    <w:rsid w:val="00523D6B"/>
    <w:rsid w:val="00526BAE"/>
    <w:rsid w:val="00560319"/>
    <w:rsid w:val="005B070B"/>
    <w:rsid w:val="005C24FC"/>
    <w:rsid w:val="006573F0"/>
    <w:rsid w:val="006934FA"/>
    <w:rsid w:val="00713023"/>
    <w:rsid w:val="00757DD6"/>
    <w:rsid w:val="00826AED"/>
    <w:rsid w:val="008355C1"/>
    <w:rsid w:val="008B051A"/>
    <w:rsid w:val="00940964"/>
    <w:rsid w:val="009B7CE6"/>
    <w:rsid w:val="009C440E"/>
    <w:rsid w:val="00A61758"/>
    <w:rsid w:val="00B63797"/>
    <w:rsid w:val="00BB659B"/>
    <w:rsid w:val="00D85CEB"/>
    <w:rsid w:val="00DC09C7"/>
    <w:rsid w:val="00DC7309"/>
    <w:rsid w:val="00E17B64"/>
    <w:rsid w:val="00E608A2"/>
    <w:rsid w:val="00EB6626"/>
    <w:rsid w:val="00EF4F29"/>
  </w:rsids>
  <m:mathPr>
    <m:mathFont m:val="Cambria Math"/>
    <m:brkBin m:val="before"/>
    <m:brkBinSub m:val="--"/>
    <m:smallFrac m:val="0"/>
    <m:dispDef m:val="0"/>
    <m:lMargin m:val="0"/>
    <m:rMargin m:val="0"/>
    <m:defJc m:val="centerGroup"/>
    <m:wrapRight/>
    <m:intLim m:val="subSup"/>
    <m:naryLim m:val="subSup"/>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E2B2EA"/>
  <w15:docId w15:val="{86DDE4AD-F384-45E9-9EB5-406654136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7AC"/>
    <w:rPr>
      <w:rFonts w:ascii="Calibri" w:eastAsiaTheme="minorHAnsi" w:hAnsi="Calibri" w:cs="Calibri"/>
      <w:sz w:val="22"/>
      <w:szCs w:val="22"/>
      <w:lang w:eastAsia="en-US"/>
    </w:rPr>
  </w:style>
  <w:style w:type="paragraph" w:styleId="Rubrik4">
    <w:name w:val="heading 4"/>
    <w:aliases w:val="Signatur Namn SBO"/>
    <w:next w:val="Signatur"/>
    <w:link w:val="Rubrik4Char"/>
    <w:uiPriority w:val="9"/>
    <w:unhideWhenUsed/>
    <w:qFormat/>
    <w:rsid w:val="005C24FC"/>
    <w:pPr>
      <w:keepNext/>
      <w:keepLines/>
      <w:spacing w:before="200"/>
      <w:outlineLvl w:val="3"/>
    </w:pPr>
    <w:rPr>
      <w:rFonts w:ascii="Source Sans Pro" w:eastAsiaTheme="majorEastAsia" w:hAnsi="Source Sans Pro" w:cstheme="majorBidi"/>
      <w:b/>
      <w:bCs/>
      <w:sz w:val="18"/>
      <w:szCs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verrubbeSBO">
    <w:name w:val="Överrubbe_SBO"/>
    <w:next w:val="RubrikstortunnSBO"/>
    <w:link w:val="verrubbeSBOChar"/>
    <w:qFormat/>
    <w:rsid w:val="00E17B64"/>
    <w:rPr>
      <w:rFonts w:ascii="Source Sans Pro SemiBold" w:hAnsi="Source Sans Pro SemiBold"/>
      <w:bCs/>
      <w:caps/>
      <w:color w:val="009600"/>
      <w:sz w:val="28"/>
      <w:szCs w:val="28"/>
    </w:rPr>
  </w:style>
  <w:style w:type="paragraph" w:customStyle="1" w:styleId="RubrikstortunnSBO">
    <w:name w:val="Rubrik_stor_tunn_SBO"/>
    <w:next w:val="Brd"/>
    <w:qFormat/>
    <w:rsid w:val="00757DD6"/>
    <w:pPr>
      <w:spacing w:before="240" w:after="240"/>
    </w:pPr>
    <w:rPr>
      <w:rFonts w:ascii="Source Sans Pro" w:hAnsi="Source Sans Pro"/>
      <w:sz w:val="46"/>
    </w:rPr>
  </w:style>
  <w:style w:type="paragraph" w:customStyle="1" w:styleId="Brd">
    <w:name w:val="Bröd"/>
    <w:qFormat/>
    <w:rsid w:val="00757DD6"/>
    <w:pPr>
      <w:spacing w:after="260" w:line="300" w:lineRule="exact"/>
    </w:pPr>
    <w:rPr>
      <w:rFonts w:ascii="Source Serif Pro" w:hAnsi="Source Serif Pro"/>
      <w:sz w:val="20"/>
    </w:rPr>
  </w:style>
  <w:style w:type="paragraph" w:customStyle="1" w:styleId="Mellanrubrik">
    <w:name w:val="Mellanrubrik"/>
    <w:qFormat/>
    <w:rsid w:val="008355C1"/>
    <w:pPr>
      <w:spacing w:before="340" w:after="20"/>
    </w:pPr>
    <w:rPr>
      <w:rFonts w:ascii="Source Sans Pro" w:hAnsi="Source Sans Pro"/>
      <w:b/>
      <w:sz w:val="26"/>
      <w:szCs w:val="26"/>
    </w:rPr>
  </w:style>
  <w:style w:type="paragraph" w:customStyle="1" w:styleId="SignaturnamnSBO">
    <w:name w:val="Signatur namn_SBO"/>
    <w:qFormat/>
    <w:rsid w:val="008B051A"/>
    <w:pPr>
      <w:spacing w:before="200"/>
    </w:pPr>
    <w:rPr>
      <w:rFonts w:ascii="Source Sans Pro" w:hAnsi="Source Sans Pro"/>
      <w:b/>
      <w:sz w:val="18"/>
    </w:rPr>
  </w:style>
  <w:style w:type="paragraph" w:customStyle="1" w:styleId="AnvndaretitelSBO">
    <w:name w:val="Användare_titel_SBO"/>
    <w:qFormat/>
    <w:rsid w:val="008B051A"/>
    <w:pPr>
      <w:spacing w:after="40"/>
    </w:pPr>
    <w:rPr>
      <w:rFonts w:ascii="Source Sans Pro" w:hAnsi="Source Sans Pro"/>
      <w:sz w:val="18"/>
    </w:rPr>
  </w:style>
  <w:style w:type="paragraph" w:styleId="Sidhuvud">
    <w:name w:val="header"/>
    <w:basedOn w:val="Normal"/>
    <w:link w:val="SidhuvudChar"/>
    <w:uiPriority w:val="99"/>
    <w:unhideWhenUsed/>
    <w:rsid w:val="00E608A2"/>
    <w:pPr>
      <w:tabs>
        <w:tab w:val="center" w:pos="4536"/>
        <w:tab w:val="right" w:pos="9072"/>
      </w:tabs>
    </w:pPr>
  </w:style>
  <w:style w:type="character" w:customStyle="1" w:styleId="SidhuvudChar">
    <w:name w:val="Sidhuvud Char"/>
    <w:basedOn w:val="Standardstycketeckensnitt"/>
    <w:link w:val="Sidhuvud"/>
    <w:uiPriority w:val="99"/>
    <w:rsid w:val="00E608A2"/>
  </w:style>
  <w:style w:type="paragraph" w:styleId="Sidfot">
    <w:name w:val="footer"/>
    <w:basedOn w:val="Normal"/>
    <w:link w:val="SidfotChar"/>
    <w:uiPriority w:val="99"/>
    <w:unhideWhenUsed/>
    <w:rsid w:val="00E608A2"/>
    <w:pPr>
      <w:tabs>
        <w:tab w:val="center" w:pos="4536"/>
        <w:tab w:val="right" w:pos="9072"/>
      </w:tabs>
    </w:pPr>
  </w:style>
  <w:style w:type="character" w:customStyle="1" w:styleId="SidfotChar">
    <w:name w:val="Sidfot Char"/>
    <w:basedOn w:val="Standardstycketeckensnitt"/>
    <w:link w:val="Sidfot"/>
    <w:uiPriority w:val="99"/>
    <w:rsid w:val="00E608A2"/>
  </w:style>
  <w:style w:type="paragraph" w:styleId="Ballongtext">
    <w:name w:val="Balloon Text"/>
    <w:basedOn w:val="Normal"/>
    <w:link w:val="BallongtextChar"/>
    <w:uiPriority w:val="99"/>
    <w:semiHidden/>
    <w:unhideWhenUsed/>
    <w:rsid w:val="00E608A2"/>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E608A2"/>
    <w:rPr>
      <w:rFonts w:ascii="Lucida Grande" w:hAnsi="Lucida Grande" w:cs="Lucida Grande"/>
      <w:sz w:val="18"/>
      <w:szCs w:val="18"/>
    </w:rPr>
  </w:style>
  <w:style w:type="paragraph" w:customStyle="1" w:styleId="Allmntstyckeformat">
    <w:name w:val="[Allmänt styckeformat]"/>
    <w:basedOn w:val="Normal"/>
    <w:uiPriority w:val="99"/>
    <w:rsid w:val="005C24FC"/>
    <w:pPr>
      <w:widowControl w:val="0"/>
      <w:autoSpaceDE w:val="0"/>
      <w:autoSpaceDN w:val="0"/>
      <w:adjustRightInd w:val="0"/>
      <w:spacing w:line="288" w:lineRule="auto"/>
      <w:textAlignment w:val="center"/>
    </w:pPr>
    <w:rPr>
      <w:rFonts w:ascii="Times-Roman" w:hAnsi="Times-Roman" w:cs="Times-Roman"/>
      <w:color w:val="000000"/>
    </w:rPr>
  </w:style>
  <w:style w:type="character" w:customStyle="1" w:styleId="Rubrik4Char">
    <w:name w:val="Rubrik 4 Char"/>
    <w:aliases w:val="Signatur Namn SBO Char"/>
    <w:basedOn w:val="Standardstycketeckensnitt"/>
    <w:link w:val="Rubrik4"/>
    <w:uiPriority w:val="9"/>
    <w:rsid w:val="005C24FC"/>
    <w:rPr>
      <w:rFonts w:ascii="Source Sans Pro" w:eastAsiaTheme="majorEastAsia" w:hAnsi="Source Sans Pro" w:cstheme="majorBidi"/>
      <w:b/>
      <w:bCs/>
      <w:sz w:val="18"/>
      <w:szCs w:val="18"/>
    </w:rPr>
  </w:style>
  <w:style w:type="paragraph" w:styleId="Signatur">
    <w:name w:val="Signature"/>
    <w:basedOn w:val="Normal"/>
    <w:link w:val="SignaturChar"/>
    <w:uiPriority w:val="99"/>
    <w:semiHidden/>
    <w:unhideWhenUsed/>
    <w:rsid w:val="005C24FC"/>
    <w:pPr>
      <w:ind w:left="4252"/>
    </w:pPr>
  </w:style>
  <w:style w:type="character" w:customStyle="1" w:styleId="SignaturChar">
    <w:name w:val="Signatur Char"/>
    <w:basedOn w:val="Standardstycketeckensnitt"/>
    <w:link w:val="Signatur"/>
    <w:uiPriority w:val="99"/>
    <w:semiHidden/>
    <w:rsid w:val="005C24FC"/>
  </w:style>
  <w:style w:type="paragraph" w:styleId="Rubrik">
    <w:name w:val="Title"/>
    <w:aliases w:val="Avändare titel SBO"/>
    <w:next w:val="Normal"/>
    <w:link w:val="RubrikChar"/>
    <w:uiPriority w:val="10"/>
    <w:qFormat/>
    <w:rsid w:val="005C24FC"/>
    <w:pPr>
      <w:spacing w:after="40"/>
      <w:contextualSpacing/>
    </w:pPr>
    <w:rPr>
      <w:rFonts w:ascii="Source Sans Pro" w:eastAsiaTheme="majorEastAsia" w:hAnsi="Source Sans Pro" w:cstheme="majorBidi"/>
      <w:spacing w:val="5"/>
      <w:kern w:val="28"/>
      <w:sz w:val="18"/>
      <w:szCs w:val="18"/>
    </w:rPr>
  </w:style>
  <w:style w:type="character" w:customStyle="1" w:styleId="RubrikChar">
    <w:name w:val="Rubrik Char"/>
    <w:aliases w:val="Avändare titel SBO Char"/>
    <w:basedOn w:val="Standardstycketeckensnitt"/>
    <w:link w:val="Rubrik"/>
    <w:uiPriority w:val="10"/>
    <w:rsid w:val="005C24FC"/>
    <w:rPr>
      <w:rFonts w:ascii="Source Sans Pro" w:eastAsiaTheme="majorEastAsia" w:hAnsi="Source Sans Pro" w:cstheme="majorBidi"/>
      <w:spacing w:val="5"/>
      <w:kern w:val="28"/>
      <w:sz w:val="18"/>
      <w:szCs w:val="18"/>
    </w:rPr>
  </w:style>
  <w:style w:type="paragraph" w:customStyle="1" w:styleId="Datum-SBO">
    <w:name w:val="Datum-SBO"/>
    <w:basedOn w:val="verrubbeSBO"/>
    <w:link w:val="Datum-SBOChar"/>
    <w:qFormat/>
    <w:rsid w:val="008355C1"/>
    <w:pPr>
      <w:spacing w:after="120"/>
    </w:pPr>
    <w:rPr>
      <w:rFonts w:ascii="Source Sans Pro" w:hAnsi="Source Sans Pro"/>
      <w:color w:val="auto"/>
      <w:sz w:val="20"/>
      <w:szCs w:val="20"/>
    </w:rPr>
  </w:style>
  <w:style w:type="character" w:customStyle="1" w:styleId="verrubbeSBOChar">
    <w:name w:val="Överrubbe_SBO Char"/>
    <w:basedOn w:val="Standardstycketeckensnitt"/>
    <w:link w:val="verrubbeSBO"/>
    <w:rsid w:val="00E17B64"/>
    <w:rPr>
      <w:rFonts w:ascii="Source Sans Pro SemiBold" w:hAnsi="Source Sans Pro SemiBold"/>
      <w:bCs/>
      <w:caps/>
      <w:color w:val="009600"/>
      <w:sz w:val="28"/>
      <w:szCs w:val="28"/>
    </w:rPr>
  </w:style>
  <w:style w:type="character" w:customStyle="1" w:styleId="Datum-SBOChar">
    <w:name w:val="Datum-SBO Char"/>
    <w:basedOn w:val="verrubbeSBOChar"/>
    <w:link w:val="Datum-SBO"/>
    <w:rsid w:val="008355C1"/>
    <w:rPr>
      <w:rFonts w:ascii="Source Sans Pro" w:hAnsi="Source Sans Pro"/>
      <w:bCs/>
      <w:caps/>
      <w:color w:val="009600"/>
      <w:sz w:val="20"/>
      <w:szCs w:val="20"/>
    </w:rPr>
  </w:style>
  <w:style w:type="paragraph" w:styleId="Liststycke">
    <w:name w:val="List Paragraph"/>
    <w:basedOn w:val="Normal"/>
    <w:uiPriority w:val="34"/>
    <w:qFormat/>
    <w:rsid w:val="003F47A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3998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G:\Vertex\mallar\Grafisk%20Profil\Information.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Information</Template>
  <TotalTime>0</TotalTime>
  <Pages>1</Pages>
  <Words>245</Words>
  <Characters>1301</Characters>
  <Application>Microsoft Office Word</Application>
  <DocSecurity>0</DocSecurity>
  <Lines>10</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Hilding</dc:creator>
  <cp:keywords/>
  <dc:description/>
  <cp:lastModifiedBy>Jessica Mann</cp:lastModifiedBy>
  <cp:revision>2</cp:revision>
  <dcterms:created xsi:type="dcterms:W3CDTF">2025-02-28T07:36:00Z</dcterms:created>
  <dcterms:modified xsi:type="dcterms:W3CDTF">2025-02-28T07:36:00Z</dcterms:modified>
</cp:coreProperties>
</file>